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194"/>
        <w:gridCol w:w="2172"/>
        <w:gridCol w:w="2028"/>
      </w:tblGrid>
      <w:tr w:rsidR="002B070D" w14:paraId="74222636" w14:textId="77777777" w:rsidTr="002B070D">
        <w:tc>
          <w:tcPr>
            <w:tcW w:w="5194" w:type="dxa"/>
          </w:tcPr>
          <w:p w14:paraId="3B79D74B" w14:textId="77777777" w:rsidR="002B070D" w:rsidRDefault="002B070D" w:rsidP="00FF5E76">
            <w:pPr>
              <w:rPr>
                <w:b/>
                <w:bCs/>
                <w:sz w:val="36"/>
                <w:szCs w:val="36"/>
                <w:lang w:val="en-CA"/>
              </w:rPr>
            </w:pPr>
            <w:r w:rsidRPr="00484340">
              <w:rPr>
                <w:b/>
                <w:bCs/>
                <w:sz w:val="36"/>
                <w:szCs w:val="36"/>
                <w:lang w:val="en-CA"/>
              </w:rPr>
              <w:t>TRANSPORT FRANCISCO BONDS</w:t>
            </w:r>
          </w:p>
          <w:p w14:paraId="30F210D6" w14:textId="58290FFC" w:rsidR="002B070D" w:rsidRPr="002B070D" w:rsidRDefault="002B070D" w:rsidP="00FF5E76">
            <w:pPr>
              <w:rPr>
                <w:lang w:val="en-CA"/>
              </w:rPr>
            </w:pPr>
            <w:r w:rsidRPr="002B070D">
              <w:rPr>
                <w:lang w:val="en-CA"/>
              </w:rPr>
              <w:t>OUVERTURE DE COMPTE</w:t>
            </w:r>
            <w:r w:rsidRPr="002B070D">
              <w:rPr>
                <w:lang w:val="en-CA"/>
              </w:rPr>
              <w:tab/>
            </w:r>
          </w:p>
        </w:tc>
        <w:tc>
          <w:tcPr>
            <w:tcW w:w="2172" w:type="dxa"/>
          </w:tcPr>
          <w:p w14:paraId="517CA986" w14:textId="0920993B" w:rsidR="002B070D" w:rsidRDefault="002B070D" w:rsidP="002B070D">
            <w:pPr>
              <w:jc w:val="right"/>
              <w:rPr>
                <w:b/>
                <w:bCs/>
                <w:sz w:val="36"/>
                <w:szCs w:val="36"/>
                <w:lang w:val="en-CA"/>
              </w:rPr>
            </w:pPr>
            <w:r w:rsidRPr="00484340">
              <w:rPr>
                <w:sz w:val="24"/>
                <w:szCs w:val="24"/>
                <w:lang w:val="en-CA"/>
              </w:rPr>
              <w:t>CODE CLIENT:</w:t>
            </w:r>
          </w:p>
        </w:tc>
        <w:tc>
          <w:tcPr>
            <w:tcW w:w="2028" w:type="dxa"/>
            <w:shd w:val="clear" w:color="auto" w:fill="B4C6E7" w:themeFill="accent1" w:themeFillTint="66"/>
          </w:tcPr>
          <w:p w14:paraId="368053F8" w14:textId="3003C817" w:rsidR="002B070D" w:rsidRDefault="002B070D" w:rsidP="00FF5E76">
            <w:pPr>
              <w:rPr>
                <w:b/>
                <w:bCs/>
                <w:sz w:val="36"/>
                <w:szCs w:val="36"/>
                <w:lang w:val="en-CA"/>
              </w:rPr>
            </w:pPr>
          </w:p>
        </w:tc>
      </w:tr>
      <w:tr w:rsidR="00E00910" w14:paraId="21DA0475" w14:textId="77777777" w:rsidTr="002B070D">
        <w:tc>
          <w:tcPr>
            <w:tcW w:w="9394" w:type="dxa"/>
            <w:gridSpan w:val="3"/>
          </w:tcPr>
          <w:p w14:paraId="20D73FAC" w14:textId="01CCC9B6" w:rsidR="00E00910" w:rsidRDefault="00484340" w:rsidP="00FF5E76">
            <w:pPr>
              <w:spacing w:line="192" w:lineRule="auto"/>
            </w:pPr>
            <w:r w:rsidRPr="00484340">
              <w:rPr>
                <w:b/>
                <w:bCs/>
                <w:sz w:val="36"/>
                <w:szCs w:val="36"/>
                <w:lang w:val="en-CA"/>
              </w:rPr>
              <w:tab/>
            </w:r>
            <w:r w:rsidRPr="00484340">
              <w:rPr>
                <w:b/>
                <w:bCs/>
                <w:sz w:val="36"/>
                <w:szCs w:val="36"/>
                <w:lang w:val="en-CA"/>
              </w:rPr>
              <w:tab/>
            </w:r>
            <w:r w:rsidRPr="00484340">
              <w:rPr>
                <w:b/>
                <w:bCs/>
                <w:sz w:val="36"/>
                <w:szCs w:val="36"/>
                <w:lang w:val="en-CA"/>
              </w:rPr>
              <w:tab/>
            </w:r>
          </w:p>
          <w:tbl>
            <w:tblPr>
              <w:tblStyle w:val="Grilledutableau"/>
              <w:tblW w:w="0" w:type="auto"/>
              <w:tblLook w:val="04A0" w:firstRow="1" w:lastRow="0" w:firstColumn="1" w:lastColumn="0" w:noHBand="0" w:noVBand="1"/>
            </w:tblPr>
            <w:tblGrid>
              <w:gridCol w:w="1432"/>
              <w:gridCol w:w="7736"/>
            </w:tblGrid>
            <w:tr w:rsidR="0042203A" w14:paraId="4D6BA7D8" w14:textId="77777777" w:rsidTr="00847466">
              <w:tc>
                <w:tcPr>
                  <w:tcW w:w="1440" w:type="dxa"/>
                </w:tcPr>
                <w:p w14:paraId="2521B849" w14:textId="30CDAFDF" w:rsidR="0042203A" w:rsidRDefault="0042203A" w:rsidP="00FF5E76">
                  <w:pPr>
                    <w:spacing w:line="192" w:lineRule="auto"/>
                  </w:pPr>
                  <w:r>
                    <w:t>R</w:t>
                  </w:r>
                  <w:r w:rsidR="00847466">
                    <w:t>aison social</w:t>
                  </w:r>
                  <w:r>
                    <w:t> </w:t>
                  </w:r>
                </w:p>
              </w:tc>
              <w:sdt>
                <w:sdtPr>
                  <w:alias w:val="Raiso Social"/>
                  <w:tag w:val="Raiso Social"/>
                  <w:id w:val="-442220226"/>
                  <w:lock w:val="sdtLocked"/>
                  <w:placeholder>
                    <w:docPart w:val="DefaultPlaceholder_-1854013440"/>
                  </w:placeholder>
                  <w:showingPlcHdr/>
                </w:sdtPr>
                <w:sdtContent>
                  <w:tc>
                    <w:tcPr>
                      <w:tcW w:w="7827" w:type="dxa"/>
                    </w:tcPr>
                    <w:p w14:paraId="19A7977F" w14:textId="424E7BF3" w:rsidR="0042203A" w:rsidRDefault="00562857" w:rsidP="00FF5E76">
                      <w:pPr>
                        <w:spacing w:line="192" w:lineRule="auto"/>
                      </w:pPr>
                      <w:r w:rsidRPr="005B7C51">
                        <w:rPr>
                          <w:rStyle w:val="Textedelespacerserv"/>
                        </w:rPr>
                        <w:t>Cliquez ou appuyez ici pour entrer du texte.</w:t>
                      </w:r>
                    </w:p>
                  </w:tc>
                </w:sdtContent>
              </w:sdt>
            </w:tr>
          </w:tbl>
          <w:p w14:paraId="40D16E79" w14:textId="77777777" w:rsidR="0042203A" w:rsidRPr="003915B4" w:rsidRDefault="0042203A" w:rsidP="00FF5E76">
            <w:pPr>
              <w:spacing w:line="192" w:lineRule="auto"/>
            </w:pPr>
          </w:p>
          <w:tbl>
            <w:tblPr>
              <w:tblStyle w:val="Grilledutableau"/>
              <w:tblW w:w="0" w:type="auto"/>
              <w:tblLook w:val="04A0" w:firstRow="1" w:lastRow="0" w:firstColumn="1" w:lastColumn="0" w:noHBand="0" w:noVBand="1"/>
            </w:tblPr>
            <w:tblGrid>
              <w:gridCol w:w="1013"/>
              <w:gridCol w:w="8155"/>
            </w:tblGrid>
            <w:tr w:rsidR="0042203A" w14:paraId="27313A17" w14:textId="77777777" w:rsidTr="0042203A">
              <w:tc>
                <w:tcPr>
                  <w:tcW w:w="1014" w:type="dxa"/>
                </w:tcPr>
                <w:p w14:paraId="7713E686" w14:textId="4B60AE7D" w:rsidR="0042203A" w:rsidRDefault="0042203A" w:rsidP="00FF5E76">
                  <w:pPr>
                    <w:spacing w:line="192" w:lineRule="auto"/>
                  </w:pPr>
                  <w:r>
                    <w:t>Adresse </w:t>
                  </w:r>
                </w:p>
              </w:tc>
              <w:sdt>
                <w:sdtPr>
                  <w:alias w:val="Num. civic et rue"/>
                  <w:tag w:val="Num. civic et rue"/>
                  <w:id w:val="117879801"/>
                  <w:lock w:val="sdtLocked"/>
                  <w:placeholder>
                    <w:docPart w:val="DefaultPlaceholder_-1854013440"/>
                  </w:placeholder>
                  <w:showingPlcHdr/>
                  <w:text/>
                </w:sdtPr>
                <w:sdtContent>
                  <w:tc>
                    <w:tcPr>
                      <w:tcW w:w="8253" w:type="dxa"/>
                    </w:tcPr>
                    <w:p w14:paraId="517F9984" w14:textId="61486A85" w:rsidR="0042203A" w:rsidRDefault="00562857" w:rsidP="00FF5E76">
                      <w:pPr>
                        <w:spacing w:line="192" w:lineRule="auto"/>
                      </w:pPr>
                      <w:r w:rsidRPr="005B7C51">
                        <w:rPr>
                          <w:rStyle w:val="Textedelespacerserv"/>
                        </w:rPr>
                        <w:t>Cliquez ou appuyez ici pour entrer du texte.</w:t>
                      </w:r>
                    </w:p>
                  </w:tc>
                </w:sdtContent>
              </w:sdt>
            </w:tr>
          </w:tbl>
          <w:p w14:paraId="02C446C5" w14:textId="77777777" w:rsidR="00E00910" w:rsidRDefault="00E00910" w:rsidP="00FF5E76">
            <w:pPr>
              <w:spacing w:line="192" w:lineRule="auto"/>
            </w:pPr>
          </w:p>
          <w:tbl>
            <w:tblPr>
              <w:tblStyle w:val="Grilledutableau"/>
              <w:tblW w:w="0" w:type="auto"/>
              <w:tblLook w:val="04A0" w:firstRow="1" w:lastRow="0" w:firstColumn="1" w:lastColumn="0" w:noHBand="0" w:noVBand="1"/>
            </w:tblPr>
            <w:tblGrid>
              <w:gridCol w:w="1007"/>
              <w:gridCol w:w="4479"/>
              <w:gridCol w:w="1390"/>
              <w:gridCol w:w="2292"/>
            </w:tblGrid>
            <w:tr w:rsidR="0042203A" w14:paraId="73651478" w14:textId="77777777" w:rsidTr="0042203A">
              <w:tc>
                <w:tcPr>
                  <w:tcW w:w="1014" w:type="dxa"/>
                </w:tcPr>
                <w:p w14:paraId="5CE0E41F" w14:textId="27D666BD" w:rsidR="0042203A" w:rsidRDefault="0042203A" w:rsidP="00FF5E76">
                  <w:pPr>
                    <w:spacing w:line="192" w:lineRule="auto"/>
                  </w:pPr>
                  <w:r>
                    <w:t>Ville</w:t>
                  </w:r>
                </w:p>
              </w:tc>
              <w:sdt>
                <w:sdtPr>
                  <w:alias w:val="Ville"/>
                  <w:tag w:val="Ville"/>
                  <w:id w:val="330575074"/>
                  <w:lock w:val="sdtLocked"/>
                  <w:placeholder>
                    <w:docPart w:val="DefaultPlaceholder_-1854013440"/>
                  </w:placeholder>
                  <w:showingPlcHdr/>
                </w:sdtPr>
                <w:sdtContent>
                  <w:tc>
                    <w:tcPr>
                      <w:tcW w:w="4536" w:type="dxa"/>
                    </w:tcPr>
                    <w:p w14:paraId="3A9C6263" w14:textId="0C6437A4" w:rsidR="0042203A" w:rsidRDefault="00562857" w:rsidP="00FF5E76">
                      <w:pPr>
                        <w:spacing w:line="192" w:lineRule="auto"/>
                      </w:pPr>
                      <w:r w:rsidRPr="005B7C51">
                        <w:rPr>
                          <w:rStyle w:val="Textedelespacerserv"/>
                        </w:rPr>
                        <w:t>Cliquez ou appuyez ici pour entrer du texte.</w:t>
                      </w:r>
                    </w:p>
                  </w:tc>
                </w:sdtContent>
              </w:sdt>
              <w:tc>
                <w:tcPr>
                  <w:tcW w:w="1400" w:type="dxa"/>
                </w:tcPr>
                <w:p w14:paraId="1C7743BD" w14:textId="6FC1B1E4" w:rsidR="0042203A" w:rsidRDefault="0042203A" w:rsidP="00FF5E76">
                  <w:pPr>
                    <w:spacing w:line="192" w:lineRule="auto"/>
                  </w:pPr>
                  <w:r>
                    <w:t>Code postal</w:t>
                  </w:r>
                </w:p>
              </w:tc>
              <w:sdt>
                <w:sdtPr>
                  <w:alias w:val="Code Postal"/>
                  <w:tag w:val="Code Postal"/>
                  <w:id w:val="-1504202166"/>
                  <w:lock w:val="sdtLocked"/>
                  <w:placeholder>
                    <w:docPart w:val="DefaultPlaceholder_-1854013440"/>
                  </w:placeholder>
                  <w:showingPlcHdr/>
                  <w:text/>
                </w:sdtPr>
                <w:sdtContent>
                  <w:tc>
                    <w:tcPr>
                      <w:tcW w:w="2317" w:type="dxa"/>
                    </w:tcPr>
                    <w:p w14:paraId="266E5FFC" w14:textId="17978029" w:rsidR="0042203A" w:rsidRDefault="00562857" w:rsidP="00FF5E76">
                      <w:pPr>
                        <w:spacing w:line="192" w:lineRule="auto"/>
                      </w:pPr>
                      <w:r w:rsidRPr="00562857">
                        <w:rPr>
                          <w:rStyle w:val="Textedelespacerserv"/>
                          <w:sz w:val="16"/>
                          <w:szCs w:val="16"/>
                        </w:rPr>
                        <w:t>Cliquez ou appuyez ici pour entrer du texte.</w:t>
                      </w:r>
                    </w:p>
                  </w:tc>
                </w:sdtContent>
              </w:sdt>
            </w:tr>
          </w:tbl>
          <w:p w14:paraId="65C6EB72" w14:textId="77777777" w:rsidR="00E00910" w:rsidRDefault="00E00910" w:rsidP="00FF5E76">
            <w:pPr>
              <w:spacing w:line="192" w:lineRule="auto"/>
            </w:pPr>
          </w:p>
          <w:tbl>
            <w:tblPr>
              <w:tblStyle w:val="Grilledutableau"/>
              <w:tblW w:w="0" w:type="auto"/>
              <w:tblLook w:val="04A0" w:firstRow="1" w:lastRow="0" w:firstColumn="1" w:lastColumn="0" w:noHBand="0" w:noVBand="1"/>
            </w:tblPr>
            <w:tblGrid>
              <w:gridCol w:w="1165"/>
              <w:gridCol w:w="2234"/>
              <w:gridCol w:w="991"/>
              <w:gridCol w:w="4778"/>
            </w:tblGrid>
            <w:tr w:rsidR="00847466" w14:paraId="724697D6" w14:textId="77777777" w:rsidTr="00847466">
              <w:tc>
                <w:tcPr>
                  <w:tcW w:w="1166" w:type="dxa"/>
                </w:tcPr>
                <w:p w14:paraId="7C175D87" w14:textId="14624B41" w:rsidR="0042203A" w:rsidRDefault="00847466" w:rsidP="00FF5E76">
                  <w:pPr>
                    <w:spacing w:line="192" w:lineRule="auto"/>
                  </w:pPr>
                  <w:r>
                    <w:t>Téléphone</w:t>
                  </w:r>
                </w:p>
              </w:tc>
              <w:sdt>
                <w:sdtPr>
                  <w:alias w:val="Téléphone"/>
                  <w:tag w:val="Téléphone"/>
                  <w:id w:val="1758022512"/>
                  <w:lock w:val="sdtLocked"/>
                  <w:placeholder>
                    <w:docPart w:val="DefaultPlaceholder_-1854013440"/>
                  </w:placeholder>
                  <w:showingPlcHdr/>
                  <w:text/>
                </w:sdtPr>
                <w:sdtContent>
                  <w:tc>
                    <w:tcPr>
                      <w:tcW w:w="2258" w:type="dxa"/>
                    </w:tcPr>
                    <w:p w14:paraId="276BF0B1" w14:textId="2F4E0FB6" w:rsidR="0042203A" w:rsidRDefault="00562857" w:rsidP="00FF5E76">
                      <w:pPr>
                        <w:spacing w:line="192" w:lineRule="auto"/>
                      </w:pPr>
                      <w:r w:rsidRPr="005B7C51">
                        <w:rPr>
                          <w:rStyle w:val="Textedelespacerserv"/>
                        </w:rPr>
                        <w:t>Cliquez ou appuyez ici pour entrer du texte.</w:t>
                      </w:r>
                    </w:p>
                  </w:tc>
                </w:sdtContent>
              </w:sdt>
              <w:tc>
                <w:tcPr>
                  <w:tcW w:w="992" w:type="dxa"/>
                </w:tcPr>
                <w:p w14:paraId="72FD7876" w14:textId="6EE9ED9F" w:rsidR="0042203A" w:rsidRDefault="00847466" w:rsidP="00FF5E76">
                  <w:pPr>
                    <w:spacing w:line="192" w:lineRule="auto"/>
                  </w:pPr>
                  <w:r>
                    <w:t>Courriel</w:t>
                  </w:r>
                </w:p>
              </w:tc>
              <w:sdt>
                <w:sdtPr>
                  <w:alias w:val="Courriel"/>
                  <w:tag w:val="Courriel"/>
                  <w:id w:val="-485082900"/>
                  <w:lock w:val="sdtLocked"/>
                  <w:placeholder>
                    <w:docPart w:val="DefaultPlaceholder_-1854013440"/>
                  </w:placeholder>
                  <w:showingPlcHdr/>
                </w:sdtPr>
                <w:sdtContent>
                  <w:tc>
                    <w:tcPr>
                      <w:tcW w:w="4851" w:type="dxa"/>
                    </w:tcPr>
                    <w:p w14:paraId="01032F9F" w14:textId="7F3F2FBB" w:rsidR="0042203A" w:rsidRDefault="00562857" w:rsidP="00FF5E76">
                      <w:pPr>
                        <w:spacing w:line="192" w:lineRule="auto"/>
                      </w:pPr>
                      <w:r w:rsidRPr="005B7C51">
                        <w:rPr>
                          <w:rStyle w:val="Textedelespacerserv"/>
                        </w:rPr>
                        <w:t>Cliquez ou appuyez ici pour entrer du texte.</w:t>
                      </w:r>
                    </w:p>
                  </w:tc>
                </w:sdtContent>
              </w:sdt>
            </w:tr>
          </w:tbl>
          <w:p w14:paraId="5D2560F0" w14:textId="467BDD07" w:rsidR="00EF3644" w:rsidRDefault="00EF3644" w:rsidP="00FF5E76">
            <w:pPr>
              <w:spacing w:line="192" w:lineRule="auto"/>
            </w:pPr>
          </w:p>
          <w:p w14:paraId="23B640A0" w14:textId="4C7DF746" w:rsidR="00E00910" w:rsidRDefault="00E00910" w:rsidP="00FF5E76">
            <w:pPr>
              <w:spacing w:line="192" w:lineRule="auto"/>
            </w:pPr>
          </w:p>
        </w:tc>
      </w:tr>
      <w:tr w:rsidR="00E00910" w14:paraId="7824F570" w14:textId="77777777" w:rsidTr="002B070D">
        <w:tc>
          <w:tcPr>
            <w:tcW w:w="9394" w:type="dxa"/>
            <w:gridSpan w:val="3"/>
            <w:shd w:val="clear" w:color="auto" w:fill="FFC000"/>
          </w:tcPr>
          <w:p w14:paraId="43E9B72C" w14:textId="561370CC" w:rsidR="00E00910" w:rsidRPr="002B070D" w:rsidRDefault="00847466" w:rsidP="00847466">
            <w:pPr>
              <w:spacing w:line="192" w:lineRule="auto"/>
              <w:jc w:val="center"/>
              <w:rPr>
                <w:b/>
                <w:bCs/>
                <w:color w:val="000000" w:themeColor="text1"/>
              </w:rPr>
            </w:pPr>
            <w:r w:rsidRPr="002B070D">
              <w:rPr>
                <w:b/>
                <w:bCs/>
                <w:color w:val="000000" w:themeColor="text1"/>
              </w:rPr>
              <w:t>SECTEUR D’ACTIVITÉ</w:t>
            </w:r>
          </w:p>
        </w:tc>
      </w:tr>
      <w:tr w:rsidR="00E00910" w14:paraId="47B8D70B" w14:textId="77777777" w:rsidTr="002B070D">
        <w:tc>
          <w:tcPr>
            <w:tcW w:w="9394" w:type="dxa"/>
            <w:gridSpan w:val="3"/>
          </w:tcPr>
          <w:p w14:paraId="0F2F0234" w14:textId="18622AF2" w:rsidR="00E00910" w:rsidRDefault="00E00910" w:rsidP="00FF5E76">
            <w:pPr>
              <w:spacing w:line="192" w:lineRule="auto"/>
            </w:pPr>
          </w:p>
          <w:tbl>
            <w:tblPr>
              <w:tblStyle w:val="Grilledutableau"/>
              <w:tblW w:w="0" w:type="auto"/>
              <w:tblLook w:val="04A0" w:firstRow="1" w:lastRow="0" w:firstColumn="1" w:lastColumn="0" w:noHBand="0" w:noVBand="1"/>
            </w:tblPr>
            <w:tblGrid>
              <w:gridCol w:w="1297"/>
              <w:gridCol w:w="3290"/>
              <w:gridCol w:w="1056"/>
              <w:gridCol w:w="3525"/>
            </w:tblGrid>
            <w:tr w:rsidR="00847466" w14:paraId="6AA8AD6C" w14:textId="77777777" w:rsidTr="00847466">
              <w:tc>
                <w:tcPr>
                  <w:tcW w:w="1298" w:type="dxa"/>
                </w:tcPr>
                <w:p w14:paraId="146F6C63" w14:textId="1C5CACE5" w:rsidR="00847466" w:rsidRDefault="00847466" w:rsidP="00FF5E76">
                  <w:pPr>
                    <w:spacing w:line="192" w:lineRule="auto"/>
                  </w:pPr>
                  <w:r>
                    <w:t>Alimentaire</w:t>
                  </w:r>
                </w:p>
              </w:tc>
              <w:sdt>
                <w:sdtPr>
                  <w:alias w:val="Alimentaire"/>
                  <w:tag w:val="Alimentaire"/>
                  <w:id w:val="-107824099"/>
                  <w:lock w:val="sdtLocked"/>
                  <w:placeholder>
                    <w:docPart w:val="DefaultPlaceholder_-1854013438"/>
                  </w:placeholder>
                  <w:showingPlcHdr/>
                  <w:dropDownList>
                    <w:listItem w:value="Choisissez un élément."/>
                    <w:listItem w:displayText="Surgelé" w:value="Surgelé"/>
                    <w:listItem w:displayText="Épicerie" w:value="Épicerie"/>
                    <w:listItem w:displayText="Fruits/Légumes" w:value="Fruits/Légumes"/>
                    <w:listItem w:displayText="Embouteillé" w:value="Embouteillé"/>
                    <w:listItem w:displayText="Autres" w:value="Autres"/>
                    <w:listItem w:displayText="Tous" w:value="Tous"/>
                  </w:dropDownList>
                </w:sdtPr>
                <w:sdtContent>
                  <w:tc>
                    <w:tcPr>
                      <w:tcW w:w="3335" w:type="dxa"/>
                    </w:tcPr>
                    <w:p w14:paraId="119DD0C2" w14:textId="1C3824DD" w:rsidR="00847466" w:rsidRDefault="00562857" w:rsidP="00FF5E76">
                      <w:pPr>
                        <w:spacing w:line="192" w:lineRule="auto"/>
                      </w:pPr>
                      <w:r w:rsidRPr="005B7C51">
                        <w:rPr>
                          <w:rStyle w:val="Textedelespacerserv"/>
                        </w:rPr>
                        <w:t>Choisissez un élément.</w:t>
                      </w:r>
                    </w:p>
                  </w:tc>
                </w:sdtContent>
              </w:sdt>
              <w:tc>
                <w:tcPr>
                  <w:tcW w:w="1059" w:type="dxa"/>
                </w:tcPr>
                <w:p w14:paraId="6E5E5E31" w14:textId="51F95947" w:rsidR="00847466" w:rsidRDefault="00847466" w:rsidP="00FF5E76">
                  <w:pPr>
                    <w:spacing w:line="192" w:lineRule="auto"/>
                  </w:pPr>
                  <w:r>
                    <w:t>Général</w:t>
                  </w:r>
                </w:p>
              </w:tc>
              <w:sdt>
                <w:sdtPr>
                  <w:alias w:val="Général"/>
                  <w:tag w:val="Général"/>
                  <w:id w:val="1197816258"/>
                  <w:lock w:val="sdtLocked"/>
                  <w:placeholder>
                    <w:docPart w:val="DefaultPlaceholder_-1854013438"/>
                  </w:placeholder>
                  <w:showingPlcHdr/>
                  <w:dropDownList>
                    <w:listItem w:value="Choisissez un élément."/>
                    <w:listItem w:displayText="En palette" w:value="En palette"/>
                    <w:listItem w:displayText="En boîte" w:value="En boîte"/>
                  </w:dropDownList>
                </w:sdtPr>
                <w:sdtContent>
                  <w:tc>
                    <w:tcPr>
                      <w:tcW w:w="3575" w:type="dxa"/>
                    </w:tcPr>
                    <w:p w14:paraId="35507516" w14:textId="16244D2B" w:rsidR="00847466" w:rsidRDefault="00562857" w:rsidP="00FF5E76">
                      <w:pPr>
                        <w:spacing w:line="192" w:lineRule="auto"/>
                      </w:pPr>
                      <w:r w:rsidRPr="005B7C51">
                        <w:rPr>
                          <w:rStyle w:val="Textedelespacerserv"/>
                        </w:rPr>
                        <w:t>Choisissez un élément.</w:t>
                      </w:r>
                    </w:p>
                  </w:tc>
                </w:sdtContent>
              </w:sdt>
            </w:tr>
          </w:tbl>
          <w:p w14:paraId="192B8B29" w14:textId="77777777" w:rsidR="00847466" w:rsidRDefault="00847466" w:rsidP="00FF5E76">
            <w:pPr>
              <w:spacing w:line="192" w:lineRule="auto"/>
            </w:pPr>
          </w:p>
          <w:tbl>
            <w:tblPr>
              <w:tblStyle w:val="Grilledutableau"/>
              <w:tblW w:w="0" w:type="auto"/>
              <w:tblLook w:val="04A0" w:firstRow="1" w:lastRow="0" w:firstColumn="1" w:lastColumn="0" w:noHBand="0" w:noVBand="1"/>
            </w:tblPr>
            <w:tblGrid>
              <w:gridCol w:w="1150"/>
              <w:gridCol w:w="3393"/>
              <w:gridCol w:w="1137"/>
              <w:gridCol w:w="3488"/>
            </w:tblGrid>
            <w:tr w:rsidR="0075238F" w14:paraId="14E09C47" w14:textId="77777777" w:rsidTr="0075238F">
              <w:tc>
                <w:tcPr>
                  <w:tcW w:w="1156" w:type="dxa"/>
                </w:tcPr>
                <w:p w14:paraId="3C0E6AFC" w14:textId="7DBD99FE" w:rsidR="0075238F" w:rsidRDefault="0075238F" w:rsidP="00FF5E76">
                  <w:pPr>
                    <w:spacing w:line="192" w:lineRule="auto"/>
                  </w:pPr>
                  <w:r>
                    <w:t>Requiert</w:t>
                  </w:r>
                </w:p>
              </w:tc>
              <w:sdt>
                <w:sdtPr>
                  <w:alias w:val="Manutention"/>
                  <w:tag w:val="Manutention"/>
                  <w:id w:val="-2105255695"/>
                  <w:lock w:val="sdtLocked"/>
                  <w:placeholder>
                    <w:docPart w:val="DefaultPlaceholder_-1854013438"/>
                  </w:placeholder>
                  <w:showingPlcHdr/>
                  <w:dropDownList>
                    <w:listItem w:value="Choisissez un élément."/>
                    <w:listItem w:displayText="Manuelle" w:value="Manuelle"/>
                    <w:listItem w:displayText="Jigger" w:value="Jigger"/>
                    <w:listItem w:displayText="Diable" w:value="Diable"/>
                  </w:dropDownList>
                </w:sdtPr>
                <w:sdtContent>
                  <w:tc>
                    <w:tcPr>
                      <w:tcW w:w="3477" w:type="dxa"/>
                    </w:tcPr>
                    <w:p w14:paraId="102B1DD1" w14:textId="37AC7B8F" w:rsidR="0075238F" w:rsidRDefault="00562857" w:rsidP="00FF5E76">
                      <w:pPr>
                        <w:spacing w:line="192" w:lineRule="auto"/>
                      </w:pPr>
                      <w:r w:rsidRPr="005B7C51">
                        <w:rPr>
                          <w:rStyle w:val="Textedelespacerserv"/>
                        </w:rPr>
                        <w:t>Choisissez un élément.</w:t>
                      </w:r>
                    </w:p>
                  </w:tc>
                </w:sdtContent>
              </w:sdt>
              <w:tc>
                <w:tcPr>
                  <w:tcW w:w="1059" w:type="dxa"/>
                </w:tcPr>
                <w:p w14:paraId="61238D5A" w14:textId="4D4292B9" w:rsidR="0075238F" w:rsidRDefault="0075238F" w:rsidP="00FF5E76">
                  <w:pPr>
                    <w:spacing w:line="192" w:lineRule="auto"/>
                  </w:pPr>
                  <w:r>
                    <w:t>Matériaux</w:t>
                  </w:r>
                </w:p>
              </w:tc>
              <w:sdt>
                <w:sdtPr>
                  <w:alias w:val="Matériaux"/>
                  <w:tag w:val="Matériaux"/>
                  <w:id w:val="-1225754295"/>
                  <w:lock w:val="sdtLocked"/>
                  <w:placeholder>
                    <w:docPart w:val="DefaultPlaceholder_-1854013438"/>
                  </w:placeholder>
                  <w:showingPlcHdr/>
                  <w:dropDownList>
                    <w:listItem w:value="Choisissez un élément."/>
                    <w:listItem w:displayText="Dangereux" w:value="Dangereux"/>
                    <w:listItem w:displayText="Fragile" w:value="Fragile"/>
                  </w:dropDownList>
                </w:sdtPr>
                <w:sdtContent>
                  <w:tc>
                    <w:tcPr>
                      <w:tcW w:w="3575" w:type="dxa"/>
                    </w:tcPr>
                    <w:p w14:paraId="2BF298E7" w14:textId="27C8859F" w:rsidR="0075238F" w:rsidRDefault="000A5695" w:rsidP="00FF5E76">
                      <w:pPr>
                        <w:spacing w:line="192" w:lineRule="auto"/>
                      </w:pPr>
                      <w:r w:rsidRPr="005B7C51">
                        <w:rPr>
                          <w:rStyle w:val="Textedelespacerserv"/>
                        </w:rPr>
                        <w:t>Choisissez un élément.</w:t>
                      </w:r>
                    </w:p>
                  </w:tc>
                </w:sdtContent>
              </w:sdt>
            </w:tr>
          </w:tbl>
          <w:p w14:paraId="7C5E97E4" w14:textId="1B6DD645" w:rsidR="000F3B9F" w:rsidRDefault="000F3B9F" w:rsidP="00FF5E76">
            <w:pPr>
              <w:spacing w:line="192" w:lineRule="auto"/>
            </w:pPr>
          </w:p>
          <w:p w14:paraId="3CE8BD74" w14:textId="790CBA73" w:rsidR="00E00910" w:rsidRDefault="00E00910" w:rsidP="0075238F">
            <w:pPr>
              <w:spacing w:line="192" w:lineRule="auto"/>
            </w:pPr>
          </w:p>
        </w:tc>
      </w:tr>
      <w:tr w:rsidR="00E00910" w14:paraId="4629B549" w14:textId="77777777" w:rsidTr="002B070D">
        <w:tc>
          <w:tcPr>
            <w:tcW w:w="9394" w:type="dxa"/>
            <w:gridSpan w:val="3"/>
          </w:tcPr>
          <w:p w14:paraId="429742B4" w14:textId="77777777" w:rsidR="00E00910" w:rsidRDefault="00E00910" w:rsidP="00FF5E76">
            <w:pPr>
              <w:spacing w:line="192" w:lineRule="auto"/>
            </w:pPr>
          </w:p>
          <w:tbl>
            <w:tblPr>
              <w:tblStyle w:val="Grilledutableau"/>
              <w:tblW w:w="0" w:type="auto"/>
              <w:tblLook w:val="04A0" w:firstRow="1" w:lastRow="0" w:firstColumn="1" w:lastColumn="0" w:noHBand="0" w:noVBand="1"/>
            </w:tblPr>
            <w:tblGrid>
              <w:gridCol w:w="9168"/>
            </w:tblGrid>
            <w:tr w:rsidR="0075238F" w14:paraId="22297668" w14:textId="77777777" w:rsidTr="002B070D">
              <w:tc>
                <w:tcPr>
                  <w:tcW w:w="9267" w:type="dxa"/>
                  <w:shd w:val="clear" w:color="auto" w:fill="FFFF00"/>
                </w:tcPr>
                <w:p w14:paraId="2B48C7E5" w14:textId="58CF1813" w:rsidR="0075238F" w:rsidRDefault="0075238F" w:rsidP="0075238F">
                  <w:pPr>
                    <w:spacing w:line="192" w:lineRule="auto"/>
                    <w:jc w:val="center"/>
                    <w:rPr>
                      <w:b/>
                      <w:bCs/>
                    </w:rPr>
                  </w:pPr>
                  <w:r w:rsidRPr="00E00910">
                    <w:rPr>
                      <w:b/>
                      <w:bCs/>
                    </w:rPr>
                    <w:t xml:space="preserve">ADRESSE DE FACTURATION </w:t>
                  </w:r>
                  <w:r w:rsidRPr="008A68AE">
                    <w:t>(si différente)</w:t>
                  </w:r>
                </w:p>
              </w:tc>
            </w:tr>
          </w:tbl>
          <w:p w14:paraId="3C1CDF78" w14:textId="77777777" w:rsidR="000A5695" w:rsidRPr="003915B4" w:rsidRDefault="000A5695" w:rsidP="000A5695">
            <w:pPr>
              <w:spacing w:line="192" w:lineRule="auto"/>
            </w:pPr>
          </w:p>
          <w:tbl>
            <w:tblPr>
              <w:tblStyle w:val="Grilledutableau"/>
              <w:tblW w:w="0" w:type="auto"/>
              <w:tblLook w:val="04A0" w:firstRow="1" w:lastRow="0" w:firstColumn="1" w:lastColumn="0" w:noHBand="0" w:noVBand="1"/>
            </w:tblPr>
            <w:tblGrid>
              <w:gridCol w:w="1013"/>
              <w:gridCol w:w="8155"/>
            </w:tblGrid>
            <w:tr w:rsidR="000A5695" w14:paraId="4B56A363" w14:textId="77777777" w:rsidTr="00BA6861">
              <w:tc>
                <w:tcPr>
                  <w:tcW w:w="1014" w:type="dxa"/>
                </w:tcPr>
                <w:p w14:paraId="3AB5D98F" w14:textId="77777777" w:rsidR="000A5695" w:rsidRDefault="000A5695" w:rsidP="000A5695">
                  <w:pPr>
                    <w:spacing w:line="192" w:lineRule="auto"/>
                  </w:pPr>
                  <w:r>
                    <w:t>Adresse </w:t>
                  </w:r>
                </w:p>
              </w:tc>
              <w:sdt>
                <w:sdtPr>
                  <w:alias w:val="Num. civic et rue"/>
                  <w:tag w:val="Num. civic et rue"/>
                  <w:id w:val="-623686992"/>
                  <w:placeholder>
                    <w:docPart w:val="1F71830C7B9F435C87173960BED39696"/>
                  </w:placeholder>
                  <w:showingPlcHdr/>
                  <w:text/>
                </w:sdtPr>
                <w:sdtContent>
                  <w:tc>
                    <w:tcPr>
                      <w:tcW w:w="8253" w:type="dxa"/>
                    </w:tcPr>
                    <w:p w14:paraId="6D680A0E" w14:textId="77777777" w:rsidR="000A5695" w:rsidRDefault="000A5695" w:rsidP="000A5695">
                      <w:pPr>
                        <w:spacing w:line="192" w:lineRule="auto"/>
                      </w:pPr>
                      <w:r w:rsidRPr="005B7C51">
                        <w:rPr>
                          <w:rStyle w:val="Textedelespacerserv"/>
                        </w:rPr>
                        <w:t>Cliquez ou appuyez ici pour entrer du texte.</w:t>
                      </w:r>
                    </w:p>
                  </w:tc>
                </w:sdtContent>
              </w:sdt>
            </w:tr>
          </w:tbl>
          <w:p w14:paraId="55C6E0CF" w14:textId="77777777" w:rsidR="000A5695" w:rsidRDefault="000A5695" w:rsidP="000A5695">
            <w:pPr>
              <w:spacing w:line="192" w:lineRule="auto"/>
            </w:pPr>
          </w:p>
          <w:tbl>
            <w:tblPr>
              <w:tblStyle w:val="Grilledutableau"/>
              <w:tblW w:w="0" w:type="auto"/>
              <w:tblLook w:val="04A0" w:firstRow="1" w:lastRow="0" w:firstColumn="1" w:lastColumn="0" w:noHBand="0" w:noVBand="1"/>
            </w:tblPr>
            <w:tblGrid>
              <w:gridCol w:w="1007"/>
              <w:gridCol w:w="4479"/>
              <w:gridCol w:w="1390"/>
              <w:gridCol w:w="2292"/>
            </w:tblGrid>
            <w:tr w:rsidR="000A5695" w14:paraId="660E0133" w14:textId="77777777" w:rsidTr="00BA6861">
              <w:tc>
                <w:tcPr>
                  <w:tcW w:w="1014" w:type="dxa"/>
                </w:tcPr>
                <w:p w14:paraId="49AB48DB" w14:textId="77777777" w:rsidR="000A5695" w:rsidRDefault="000A5695" w:rsidP="000A5695">
                  <w:pPr>
                    <w:spacing w:line="192" w:lineRule="auto"/>
                  </w:pPr>
                  <w:r>
                    <w:t>Ville</w:t>
                  </w:r>
                </w:p>
              </w:tc>
              <w:sdt>
                <w:sdtPr>
                  <w:alias w:val="Ville"/>
                  <w:tag w:val="Ville"/>
                  <w:id w:val="-1891023475"/>
                  <w:placeholder>
                    <w:docPart w:val="1F71830C7B9F435C87173960BED39696"/>
                  </w:placeholder>
                  <w:showingPlcHdr/>
                </w:sdtPr>
                <w:sdtContent>
                  <w:tc>
                    <w:tcPr>
                      <w:tcW w:w="4536" w:type="dxa"/>
                    </w:tcPr>
                    <w:p w14:paraId="4B16C35D" w14:textId="77777777" w:rsidR="000A5695" w:rsidRDefault="000A5695" w:rsidP="000A5695">
                      <w:pPr>
                        <w:spacing w:line="192" w:lineRule="auto"/>
                      </w:pPr>
                      <w:r w:rsidRPr="005B7C51">
                        <w:rPr>
                          <w:rStyle w:val="Textedelespacerserv"/>
                        </w:rPr>
                        <w:t>Cliquez ou appuyez ici pour entrer du texte.</w:t>
                      </w:r>
                    </w:p>
                  </w:tc>
                </w:sdtContent>
              </w:sdt>
              <w:tc>
                <w:tcPr>
                  <w:tcW w:w="1400" w:type="dxa"/>
                </w:tcPr>
                <w:p w14:paraId="43519D67" w14:textId="77777777" w:rsidR="000A5695" w:rsidRDefault="000A5695" w:rsidP="000A5695">
                  <w:pPr>
                    <w:spacing w:line="192" w:lineRule="auto"/>
                  </w:pPr>
                  <w:r>
                    <w:t>Code postal</w:t>
                  </w:r>
                </w:p>
              </w:tc>
              <w:sdt>
                <w:sdtPr>
                  <w:alias w:val="Code Postal"/>
                  <w:tag w:val="Code Postal"/>
                  <w:id w:val="-1997012905"/>
                  <w:placeholder>
                    <w:docPart w:val="1F71830C7B9F435C87173960BED39696"/>
                  </w:placeholder>
                  <w:showingPlcHdr/>
                  <w:text/>
                </w:sdtPr>
                <w:sdtContent>
                  <w:tc>
                    <w:tcPr>
                      <w:tcW w:w="2317" w:type="dxa"/>
                    </w:tcPr>
                    <w:p w14:paraId="2D10515C" w14:textId="77777777" w:rsidR="000A5695" w:rsidRDefault="000A5695" w:rsidP="000A5695">
                      <w:pPr>
                        <w:spacing w:line="192" w:lineRule="auto"/>
                      </w:pPr>
                      <w:r w:rsidRPr="00562857">
                        <w:rPr>
                          <w:rStyle w:val="Textedelespacerserv"/>
                          <w:sz w:val="16"/>
                          <w:szCs w:val="16"/>
                        </w:rPr>
                        <w:t>Cliquez ou appuyez ici pour entrer du texte.</w:t>
                      </w:r>
                    </w:p>
                  </w:tc>
                </w:sdtContent>
              </w:sdt>
            </w:tr>
          </w:tbl>
          <w:p w14:paraId="4250E602" w14:textId="77777777" w:rsidR="000A5695" w:rsidRDefault="000A5695" w:rsidP="000A5695">
            <w:pPr>
              <w:spacing w:line="192" w:lineRule="auto"/>
            </w:pPr>
          </w:p>
          <w:tbl>
            <w:tblPr>
              <w:tblStyle w:val="Grilledutableau"/>
              <w:tblW w:w="0" w:type="auto"/>
              <w:tblLook w:val="04A0" w:firstRow="1" w:lastRow="0" w:firstColumn="1" w:lastColumn="0" w:noHBand="0" w:noVBand="1"/>
            </w:tblPr>
            <w:tblGrid>
              <w:gridCol w:w="1165"/>
              <w:gridCol w:w="2234"/>
              <w:gridCol w:w="991"/>
              <w:gridCol w:w="4778"/>
            </w:tblGrid>
            <w:tr w:rsidR="000A5695" w14:paraId="43ED2FBE" w14:textId="77777777" w:rsidTr="00BA6861">
              <w:tc>
                <w:tcPr>
                  <w:tcW w:w="1166" w:type="dxa"/>
                </w:tcPr>
                <w:p w14:paraId="3494A475" w14:textId="77777777" w:rsidR="000A5695" w:rsidRDefault="000A5695" w:rsidP="000A5695">
                  <w:pPr>
                    <w:spacing w:line="192" w:lineRule="auto"/>
                  </w:pPr>
                  <w:r>
                    <w:t>Téléphone</w:t>
                  </w:r>
                </w:p>
              </w:tc>
              <w:sdt>
                <w:sdtPr>
                  <w:alias w:val="Téléphone"/>
                  <w:tag w:val="Téléphone"/>
                  <w:id w:val="1105396624"/>
                  <w:placeholder>
                    <w:docPart w:val="1F71830C7B9F435C87173960BED39696"/>
                  </w:placeholder>
                  <w:showingPlcHdr/>
                  <w:text/>
                </w:sdtPr>
                <w:sdtContent>
                  <w:tc>
                    <w:tcPr>
                      <w:tcW w:w="2258" w:type="dxa"/>
                    </w:tcPr>
                    <w:p w14:paraId="4575EC27" w14:textId="77777777" w:rsidR="000A5695" w:rsidRDefault="000A5695" w:rsidP="000A5695">
                      <w:pPr>
                        <w:spacing w:line="192" w:lineRule="auto"/>
                      </w:pPr>
                      <w:r w:rsidRPr="005B7C51">
                        <w:rPr>
                          <w:rStyle w:val="Textedelespacerserv"/>
                        </w:rPr>
                        <w:t>Cliquez ou appuyez ici pour entrer du texte.</w:t>
                      </w:r>
                    </w:p>
                  </w:tc>
                </w:sdtContent>
              </w:sdt>
              <w:tc>
                <w:tcPr>
                  <w:tcW w:w="992" w:type="dxa"/>
                </w:tcPr>
                <w:p w14:paraId="57F1713A" w14:textId="77777777" w:rsidR="000A5695" w:rsidRDefault="000A5695" w:rsidP="000A5695">
                  <w:pPr>
                    <w:spacing w:line="192" w:lineRule="auto"/>
                  </w:pPr>
                  <w:r>
                    <w:t>Courriel</w:t>
                  </w:r>
                </w:p>
              </w:tc>
              <w:sdt>
                <w:sdtPr>
                  <w:alias w:val="Courriel"/>
                  <w:tag w:val="Courriel"/>
                  <w:id w:val="-422490619"/>
                  <w:placeholder>
                    <w:docPart w:val="1F71830C7B9F435C87173960BED39696"/>
                  </w:placeholder>
                  <w:showingPlcHdr/>
                </w:sdtPr>
                <w:sdtContent>
                  <w:tc>
                    <w:tcPr>
                      <w:tcW w:w="4851" w:type="dxa"/>
                    </w:tcPr>
                    <w:p w14:paraId="6491AED6" w14:textId="77777777" w:rsidR="000A5695" w:rsidRDefault="000A5695" w:rsidP="000A5695">
                      <w:pPr>
                        <w:spacing w:line="192" w:lineRule="auto"/>
                      </w:pPr>
                      <w:r w:rsidRPr="005B7C51">
                        <w:rPr>
                          <w:rStyle w:val="Textedelespacerserv"/>
                        </w:rPr>
                        <w:t>Cliquez ou appuyez ici pour entrer du texte.</w:t>
                      </w:r>
                    </w:p>
                  </w:tc>
                </w:sdtContent>
              </w:sdt>
            </w:tr>
          </w:tbl>
          <w:p w14:paraId="7D4D6A5B" w14:textId="77777777" w:rsidR="000A5695" w:rsidRDefault="000A5695" w:rsidP="000A5695">
            <w:pPr>
              <w:spacing w:line="192" w:lineRule="auto"/>
            </w:pPr>
          </w:p>
          <w:tbl>
            <w:tblPr>
              <w:tblStyle w:val="Grilledutableau"/>
              <w:tblW w:w="0" w:type="auto"/>
              <w:tblLook w:val="04A0" w:firstRow="1" w:lastRow="0" w:firstColumn="1" w:lastColumn="0" w:noHBand="0" w:noVBand="1"/>
            </w:tblPr>
            <w:tblGrid>
              <w:gridCol w:w="1993"/>
              <w:gridCol w:w="1406"/>
              <w:gridCol w:w="5769"/>
            </w:tblGrid>
            <w:tr w:rsidR="000A5695" w14:paraId="6F48B3CC" w14:textId="77777777" w:rsidTr="002B070D">
              <w:tc>
                <w:tcPr>
                  <w:tcW w:w="2007" w:type="dxa"/>
                </w:tcPr>
                <w:p w14:paraId="32DFB975" w14:textId="2668A0F2" w:rsidR="000A5695" w:rsidRPr="000A5695" w:rsidRDefault="000A5695" w:rsidP="00FF5E76">
                  <w:pPr>
                    <w:spacing w:line="192" w:lineRule="auto"/>
                    <w:jc w:val="center"/>
                  </w:pPr>
                  <w:r w:rsidRPr="000A5695">
                    <w:t>Perso</w:t>
                  </w:r>
                  <w:r>
                    <w:t>n</w:t>
                  </w:r>
                  <w:r w:rsidRPr="000A5695">
                    <w:t>ne contact</w:t>
                  </w:r>
                </w:p>
              </w:tc>
              <w:sdt>
                <w:sdtPr>
                  <w:rPr>
                    <w:b/>
                    <w:bCs/>
                  </w:rPr>
                  <w:id w:val="-1702395898"/>
                  <w:placeholder>
                    <w:docPart w:val="DefaultPlaceholder_-1854013440"/>
                  </w:placeholder>
                </w:sdtPr>
                <w:sdtContent>
                  <w:tc>
                    <w:tcPr>
                      <w:tcW w:w="1417" w:type="dxa"/>
                    </w:tcPr>
                    <w:sdt>
                      <w:sdtPr>
                        <w:rPr>
                          <w:b/>
                          <w:bCs/>
                        </w:rPr>
                        <w:alias w:val="État civil"/>
                        <w:tag w:val="État civil"/>
                        <w:id w:val="1226721330"/>
                        <w:lock w:val="sdtLocked"/>
                        <w:placeholder>
                          <w:docPart w:val="DefaultPlaceholder_-1854013438"/>
                        </w:placeholder>
                        <w:showingPlcHdr/>
                        <w:dropDownList>
                          <w:listItem w:value="Choisissez un élément."/>
                          <w:listItem w:displayText="Madame" w:value="Madame"/>
                          <w:listItem w:displayText="Mademoiselle" w:value="Mademoiselle"/>
                          <w:listItem w:displayText="Monsieur" w:value="Monsieur"/>
                        </w:dropDownList>
                      </w:sdtPr>
                      <w:sdtContent>
                        <w:p w14:paraId="4BDA8236" w14:textId="77DDAAA0" w:rsidR="000A5695" w:rsidRDefault="000A5695" w:rsidP="00FF5E76">
                          <w:pPr>
                            <w:spacing w:line="192" w:lineRule="auto"/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2B070D">
                            <w:rPr>
                              <w:rStyle w:val="Textedelespacerserv"/>
                              <w:sz w:val="12"/>
                              <w:szCs w:val="12"/>
                            </w:rPr>
                            <w:t>Choisissez un élément.</w:t>
                          </w:r>
                        </w:p>
                      </w:sdtContent>
                    </w:sdt>
                  </w:tc>
                </w:sdtContent>
              </w:sdt>
              <w:sdt>
                <w:sdtPr>
                  <w:rPr>
                    <w:b/>
                    <w:bCs/>
                  </w:rPr>
                  <w:alias w:val="Nom"/>
                  <w:tag w:val="Nom"/>
                  <w:id w:val="-1034113205"/>
                  <w:lock w:val="sdtLocked"/>
                  <w:placeholder>
                    <w:docPart w:val="DefaultPlaceholder_-1854013440"/>
                  </w:placeholder>
                  <w:showingPlcHdr/>
                </w:sdtPr>
                <w:sdtContent>
                  <w:tc>
                    <w:tcPr>
                      <w:tcW w:w="5843" w:type="dxa"/>
                    </w:tcPr>
                    <w:p w14:paraId="18C2411D" w14:textId="1978A96F" w:rsidR="000A5695" w:rsidRDefault="002B070D" w:rsidP="00FF5E76">
                      <w:pPr>
                        <w:spacing w:line="192" w:lineRule="auto"/>
                        <w:jc w:val="center"/>
                        <w:rPr>
                          <w:b/>
                          <w:bCs/>
                        </w:rPr>
                      </w:pPr>
                      <w:r w:rsidRPr="005B7C51">
                        <w:rPr>
                          <w:rStyle w:val="Textedelespacerserv"/>
                        </w:rPr>
                        <w:t>Cliquez ou appuyez ici pour entrer du texte.</w:t>
                      </w:r>
                    </w:p>
                  </w:tc>
                </w:sdtContent>
              </w:sdt>
            </w:tr>
          </w:tbl>
          <w:p w14:paraId="3E9C6751" w14:textId="4B55CFCC" w:rsidR="00E00910" w:rsidRPr="00E00910" w:rsidRDefault="00E00910" w:rsidP="00FF5E76">
            <w:pPr>
              <w:spacing w:line="192" w:lineRule="auto"/>
              <w:jc w:val="center"/>
              <w:rPr>
                <w:b/>
                <w:bCs/>
              </w:rPr>
            </w:pPr>
          </w:p>
          <w:p w14:paraId="191E9AEA" w14:textId="5798EAB9" w:rsidR="0075238F" w:rsidRDefault="0075238F" w:rsidP="0075238F">
            <w:pPr>
              <w:spacing w:line="192" w:lineRule="auto"/>
            </w:pPr>
          </w:p>
        </w:tc>
      </w:tr>
      <w:tr w:rsidR="00E00910" w14:paraId="666BC1FB" w14:textId="77777777" w:rsidTr="002B070D">
        <w:tc>
          <w:tcPr>
            <w:tcW w:w="9394" w:type="dxa"/>
            <w:gridSpan w:val="3"/>
          </w:tcPr>
          <w:p w14:paraId="62BA1AC3" w14:textId="77777777" w:rsidR="00E00910" w:rsidRDefault="00E00910" w:rsidP="00FF5E76">
            <w:pPr>
              <w:spacing w:line="192" w:lineRule="auto"/>
            </w:pPr>
          </w:p>
          <w:tbl>
            <w:tblPr>
              <w:tblStyle w:val="Grilledutableau"/>
              <w:tblW w:w="0" w:type="auto"/>
              <w:tblLook w:val="04A0" w:firstRow="1" w:lastRow="0" w:firstColumn="1" w:lastColumn="0" w:noHBand="0" w:noVBand="1"/>
            </w:tblPr>
            <w:tblGrid>
              <w:gridCol w:w="9168"/>
            </w:tblGrid>
            <w:tr w:rsidR="0075238F" w14:paraId="4503E92D" w14:textId="77777777" w:rsidTr="002B070D">
              <w:tc>
                <w:tcPr>
                  <w:tcW w:w="9267" w:type="dxa"/>
                  <w:shd w:val="clear" w:color="auto" w:fill="70AD47" w:themeFill="accent6"/>
                </w:tcPr>
                <w:p w14:paraId="133DCD91" w14:textId="6E08ACD6" w:rsidR="0075238F" w:rsidRDefault="0075238F" w:rsidP="0075238F">
                  <w:pPr>
                    <w:spacing w:line="192" w:lineRule="auto"/>
                    <w:jc w:val="center"/>
                    <w:rPr>
                      <w:b/>
                      <w:bCs/>
                    </w:rPr>
                  </w:pPr>
                  <w:r w:rsidRPr="00E00910">
                    <w:rPr>
                      <w:b/>
                      <w:bCs/>
                    </w:rPr>
                    <w:t xml:space="preserve">ADRESSE DU RAMASSAGE </w:t>
                  </w:r>
                  <w:r w:rsidRPr="008A68AE">
                    <w:t>(si différente)</w:t>
                  </w:r>
                </w:p>
              </w:tc>
            </w:tr>
          </w:tbl>
          <w:p w14:paraId="5FF5E5FC" w14:textId="77777777" w:rsidR="000A5695" w:rsidRPr="003915B4" w:rsidRDefault="000A5695" w:rsidP="000A5695">
            <w:pPr>
              <w:spacing w:line="192" w:lineRule="auto"/>
            </w:pPr>
          </w:p>
          <w:tbl>
            <w:tblPr>
              <w:tblStyle w:val="Grilledutableau"/>
              <w:tblW w:w="0" w:type="auto"/>
              <w:tblLook w:val="04A0" w:firstRow="1" w:lastRow="0" w:firstColumn="1" w:lastColumn="0" w:noHBand="0" w:noVBand="1"/>
            </w:tblPr>
            <w:tblGrid>
              <w:gridCol w:w="1013"/>
              <w:gridCol w:w="8155"/>
            </w:tblGrid>
            <w:tr w:rsidR="000A5695" w14:paraId="1E82E662" w14:textId="77777777" w:rsidTr="00BA6861">
              <w:tc>
                <w:tcPr>
                  <w:tcW w:w="1014" w:type="dxa"/>
                </w:tcPr>
                <w:p w14:paraId="7784CB29" w14:textId="77777777" w:rsidR="000A5695" w:rsidRDefault="000A5695" w:rsidP="000A5695">
                  <w:pPr>
                    <w:spacing w:line="192" w:lineRule="auto"/>
                  </w:pPr>
                  <w:r>
                    <w:t>Adresse </w:t>
                  </w:r>
                </w:p>
              </w:tc>
              <w:sdt>
                <w:sdtPr>
                  <w:alias w:val="Num. civic et rue"/>
                  <w:tag w:val="Num. civic et rue"/>
                  <w:id w:val="770052268"/>
                  <w:placeholder>
                    <w:docPart w:val="AD9AADF170C54776BEF908C377D0C12F"/>
                  </w:placeholder>
                  <w:showingPlcHdr/>
                  <w:text/>
                </w:sdtPr>
                <w:sdtContent>
                  <w:tc>
                    <w:tcPr>
                      <w:tcW w:w="8253" w:type="dxa"/>
                    </w:tcPr>
                    <w:p w14:paraId="3C72E333" w14:textId="77777777" w:rsidR="000A5695" w:rsidRDefault="000A5695" w:rsidP="000A5695">
                      <w:pPr>
                        <w:spacing w:line="192" w:lineRule="auto"/>
                      </w:pPr>
                      <w:r w:rsidRPr="005B7C51">
                        <w:rPr>
                          <w:rStyle w:val="Textedelespacerserv"/>
                        </w:rPr>
                        <w:t>Cliquez ou appuyez ici pour entrer du texte.</w:t>
                      </w:r>
                    </w:p>
                  </w:tc>
                </w:sdtContent>
              </w:sdt>
            </w:tr>
          </w:tbl>
          <w:p w14:paraId="1ECD02B0" w14:textId="77777777" w:rsidR="000A5695" w:rsidRDefault="000A5695" w:rsidP="000A5695">
            <w:pPr>
              <w:spacing w:line="192" w:lineRule="auto"/>
            </w:pPr>
          </w:p>
          <w:tbl>
            <w:tblPr>
              <w:tblStyle w:val="Grilledutableau"/>
              <w:tblW w:w="0" w:type="auto"/>
              <w:tblLook w:val="04A0" w:firstRow="1" w:lastRow="0" w:firstColumn="1" w:lastColumn="0" w:noHBand="0" w:noVBand="1"/>
            </w:tblPr>
            <w:tblGrid>
              <w:gridCol w:w="1007"/>
              <w:gridCol w:w="4479"/>
              <w:gridCol w:w="1390"/>
              <w:gridCol w:w="2292"/>
            </w:tblGrid>
            <w:tr w:rsidR="000A5695" w14:paraId="47993F89" w14:textId="77777777" w:rsidTr="00BA6861">
              <w:tc>
                <w:tcPr>
                  <w:tcW w:w="1014" w:type="dxa"/>
                </w:tcPr>
                <w:p w14:paraId="39ECDF8C" w14:textId="77777777" w:rsidR="000A5695" w:rsidRDefault="000A5695" w:rsidP="000A5695">
                  <w:pPr>
                    <w:spacing w:line="192" w:lineRule="auto"/>
                  </w:pPr>
                  <w:r>
                    <w:t>Ville</w:t>
                  </w:r>
                </w:p>
              </w:tc>
              <w:sdt>
                <w:sdtPr>
                  <w:alias w:val="Ville"/>
                  <w:tag w:val="Ville"/>
                  <w:id w:val="-421803744"/>
                  <w:placeholder>
                    <w:docPart w:val="AD9AADF170C54776BEF908C377D0C12F"/>
                  </w:placeholder>
                  <w:showingPlcHdr/>
                </w:sdtPr>
                <w:sdtContent>
                  <w:tc>
                    <w:tcPr>
                      <w:tcW w:w="4536" w:type="dxa"/>
                    </w:tcPr>
                    <w:p w14:paraId="4F48CDE2" w14:textId="77777777" w:rsidR="000A5695" w:rsidRDefault="000A5695" w:rsidP="000A5695">
                      <w:pPr>
                        <w:spacing w:line="192" w:lineRule="auto"/>
                      </w:pPr>
                      <w:r w:rsidRPr="005B7C51">
                        <w:rPr>
                          <w:rStyle w:val="Textedelespacerserv"/>
                        </w:rPr>
                        <w:t>Cliquez ou appuyez ici pour entrer du texte.</w:t>
                      </w:r>
                    </w:p>
                  </w:tc>
                </w:sdtContent>
              </w:sdt>
              <w:tc>
                <w:tcPr>
                  <w:tcW w:w="1400" w:type="dxa"/>
                </w:tcPr>
                <w:p w14:paraId="370F30A4" w14:textId="77777777" w:rsidR="000A5695" w:rsidRDefault="000A5695" w:rsidP="000A5695">
                  <w:pPr>
                    <w:spacing w:line="192" w:lineRule="auto"/>
                  </w:pPr>
                  <w:r>
                    <w:t>Code postal</w:t>
                  </w:r>
                </w:p>
              </w:tc>
              <w:sdt>
                <w:sdtPr>
                  <w:alias w:val="Code Postal"/>
                  <w:tag w:val="Code Postal"/>
                  <w:id w:val="1137222197"/>
                  <w:placeholder>
                    <w:docPart w:val="AD9AADF170C54776BEF908C377D0C12F"/>
                  </w:placeholder>
                  <w:showingPlcHdr/>
                  <w:text/>
                </w:sdtPr>
                <w:sdtContent>
                  <w:tc>
                    <w:tcPr>
                      <w:tcW w:w="2317" w:type="dxa"/>
                    </w:tcPr>
                    <w:p w14:paraId="5CC9DFBD" w14:textId="77777777" w:rsidR="000A5695" w:rsidRDefault="000A5695" w:rsidP="000A5695">
                      <w:pPr>
                        <w:spacing w:line="192" w:lineRule="auto"/>
                      </w:pPr>
                      <w:r w:rsidRPr="00562857">
                        <w:rPr>
                          <w:rStyle w:val="Textedelespacerserv"/>
                          <w:sz w:val="16"/>
                          <w:szCs w:val="16"/>
                        </w:rPr>
                        <w:t>Cliquez ou appuyez ici pour entrer du texte.</w:t>
                      </w:r>
                    </w:p>
                  </w:tc>
                </w:sdtContent>
              </w:sdt>
            </w:tr>
          </w:tbl>
          <w:p w14:paraId="5D27377F" w14:textId="77777777" w:rsidR="000A5695" w:rsidRDefault="000A5695" w:rsidP="000A5695">
            <w:pPr>
              <w:spacing w:line="192" w:lineRule="auto"/>
            </w:pPr>
          </w:p>
          <w:tbl>
            <w:tblPr>
              <w:tblStyle w:val="Grilledutableau"/>
              <w:tblW w:w="0" w:type="auto"/>
              <w:tblLook w:val="04A0" w:firstRow="1" w:lastRow="0" w:firstColumn="1" w:lastColumn="0" w:noHBand="0" w:noVBand="1"/>
            </w:tblPr>
            <w:tblGrid>
              <w:gridCol w:w="1165"/>
              <w:gridCol w:w="2234"/>
              <w:gridCol w:w="991"/>
              <w:gridCol w:w="4778"/>
            </w:tblGrid>
            <w:tr w:rsidR="000A5695" w14:paraId="31394CCD" w14:textId="77777777" w:rsidTr="00BA6861">
              <w:tc>
                <w:tcPr>
                  <w:tcW w:w="1166" w:type="dxa"/>
                </w:tcPr>
                <w:p w14:paraId="4488DCFA" w14:textId="77777777" w:rsidR="000A5695" w:rsidRDefault="000A5695" w:rsidP="000A5695">
                  <w:pPr>
                    <w:spacing w:line="192" w:lineRule="auto"/>
                  </w:pPr>
                  <w:r>
                    <w:t>Téléphone</w:t>
                  </w:r>
                </w:p>
              </w:tc>
              <w:sdt>
                <w:sdtPr>
                  <w:alias w:val="Téléphone"/>
                  <w:tag w:val="Téléphone"/>
                  <w:id w:val="433950155"/>
                  <w:placeholder>
                    <w:docPart w:val="AD9AADF170C54776BEF908C377D0C12F"/>
                  </w:placeholder>
                  <w:showingPlcHdr/>
                  <w:text/>
                </w:sdtPr>
                <w:sdtContent>
                  <w:tc>
                    <w:tcPr>
                      <w:tcW w:w="2258" w:type="dxa"/>
                    </w:tcPr>
                    <w:p w14:paraId="5192347E" w14:textId="77777777" w:rsidR="000A5695" w:rsidRDefault="000A5695" w:rsidP="000A5695">
                      <w:pPr>
                        <w:spacing w:line="192" w:lineRule="auto"/>
                      </w:pPr>
                      <w:r w:rsidRPr="005B7C51">
                        <w:rPr>
                          <w:rStyle w:val="Textedelespacerserv"/>
                        </w:rPr>
                        <w:t>Cliquez ou appuyez ici pour entrer du texte.</w:t>
                      </w:r>
                    </w:p>
                  </w:tc>
                </w:sdtContent>
              </w:sdt>
              <w:tc>
                <w:tcPr>
                  <w:tcW w:w="992" w:type="dxa"/>
                </w:tcPr>
                <w:p w14:paraId="70F49F29" w14:textId="77777777" w:rsidR="000A5695" w:rsidRDefault="000A5695" w:rsidP="000A5695">
                  <w:pPr>
                    <w:spacing w:line="192" w:lineRule="auto"/>
                  </w:pPr>
                  <w:r>
                    <w:t>Courriel</w:t>
                  </w:r>
                </w:p>
              </w:tc>
              <w:sdt>
                <w:sdtPr>
                  <w:alias w:val="Courriel"/>
                  <w:tag w:val="Courriel"/>
                  <w:id w:val="144555442"/>
                  <w:placeholder>
                    <w:docPart w:val="AD9AADF170C54776BEF908C377D0C12F"/>
                  </w:placeholder>
                  <w:showingPlcHdr/>
                </w:sdtPr>
                <w:sdtContent>
                  <w:tc>
                    <w:tcPr>
                      <w:tcW w:w="4851" w:type="dxa"/>
                    </w:tcPr>
                    <w:p w14:paraId="738ADC7B" w14:textId="77777777" w:rsidR="000A5695" w:rsidRDefault="000A5695" w:rsidP="000A5695">
                      <w:pPr>
                        <w:spacing w:line="192" w:lineRule="auto"/>
                      </w:pPr>
                      <w:r w:rsidRPr="005B7C51">
                        <w:rPr>
                          <w:rStyle w:val="Textedelespacerserv"/>
                        </w:rPr>
                        <w:t>Cliquez ou appuyez ici pour entrer du texte.</w:t>
                      </w:r>
                    </w:p>
                  </w:tc>
                </w:sdtContent>
              </w:sdt>
            </w:tr>
          </w:tbl>
          <w:p w14:paraId="7E442085" w14:textId="35532412" w:rsidR="000A5695" w:rsidRDefault="000A5695" w:rsidP="000A5695">
            <w:pPr>
              <w:spacing w:line="192" w:lineRule="auto"/>
            </w:pPr>
          </w:p>
          <w:p w14:paraId="13C47FBD" w14:textId="77777777" w:rsidR="002B070D" w:rsidRDefault="002B070D" w:rsidP="002B070D">
            <w:pPr>
              <w:spacing w:line="192" w:lineRule="auto"/>
            </w:pPr>
          </w:p>
          <w:tbl>
            <w:tblPr>
              <w:tblStyle w:val="Grilledutableau"/>
              <w:tblW w:w="0" w:type="auto"/>
              <w:tblLook w:val="04A0" w:firstRow="1" w:lastRow="0" w:firstColumn="1" w:lastColumn="0" w:noHBand="0" w:noVBand="1"/>
            </w:tblPr>
            <w:tblGrid>
              <w:gridCol w:w="1993"/>
              <w:gridCol w:w="1406"/>
              <w:gridCol w:w="5769"/>
            </w:tblGrid>
            <w:tr w:rsidR="002B070D" w14:paraId="261617E2" w14:textId="77777777" w:rsidTr="00BA6861">
              <w:tc>
                <w:tcPr>
                  <w:tcW w:w="2007" w:type="dxa"/>
                </w:tcPr>
                <w:p w14:paraId="74653772" w14:textId="11CB65DE" w:rsidR="002B070D" w:rsidRPr="000A5695" w:rsidRDefault="002B070D" w:rsidP="002B070D">
                  <w:pPr>
                    <w:spacing w:line="192" w:lineRule="auto"/>
                    <w:jc w:val="center"/>
                  </w:pPr>
                  <w:r w:rsidRPr="000A5695">
                    <w:t>Perso</w:t>
                  </w:r>
                  <w:r>
                    <w:t>n</w:t>
                  </w:r>
                  <w:r w:rsidRPr="000A5695">
                    <w:t>ne contact</w:t>
                  </w:r>
                  <w:r>
                    <w:t xml:space="preserve"> 1</w:t>
                  </w:r>
                </w:p>
              </w:tc>
              <w:sdt>
                <w:sdtPr>
                  <w:rPr>
                    <w:b/>
                    <w:bCs/>
                  </w:rPr>
                  <w:id w:val="-167950358"/>
                  <w:placeholder>
                    <w:docPart w:val="5AEEA518DA2C49FAAE95822480945ED7"/>
                  </w:placeholder>
                </w:sdtPr>
                <w:sdtContent>
                  <w:tc>
                    <w:tcPr>
                      <w:tcW w:w="1417" w:type="dxa"/>
                    </w:tcPr>
                    <w:sdt>
                      <w:sdtPr>
                        <w:rPr>
                          <w:b/>
                          <w:bCs/>
                        </w:rPr>
                        <w:alias w:val="État civil"/>
                        <w:tag w:val="État civil"/>
                        <w:id w:val="564997360"/>
                        <w:placeholder>
                          <w:docPart w:val="DC25061B9E294D3496958B767BC5DA10"/>
                        </w:placeholder>
                        <w:showingPlcHdr/>
                        <w:dropDownList>
                          <w:listItem w:value="Choisissez un élément."/>
                          <w:listItem w:displayText="Madame" w:value="Madame"/>
                          <w:listItem w:displayText="Mademoiselle" w:value="Mademoiselle"/>
                          <w:listItem w:displayText="Monsieur" w:value="Monsieur"/>
                        </w:dropDownList>
                      </w:sdtPr>
                      <w:sdtContent>
                        <w:p w14:paraId="6A0CFCAF" w14:textId="77777777" w:rsidR="002B070D" w:rsidRDefault="002B070D" w:rsidP="002B070D">
                          <w:pPr>
                            <w:spacing w:line="192" w:lineRule="auto"/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2B070D">
                            <w:rPr>
                              <w:rStyle w:val="Textedelespacerserv"/>
                              <w:sz w:val="12"/>
                              <w:szCs w:val="12"/>
                            </w:rPr>
                            <w:t>Choisissez un élément.</w:t>
                          </w:r>
                        </w:p>
                      </w:sdtContent>
                    </w:sdt>
                  </w:tc>
                </w:sdtContent>
              </w:sdt>
              <w:sdt>
                <w:sdtPr>
                  <w:rPr>
                    <w:b/>
                    <w:bCs/>
                  </w:rPr>
                  <w:alias w:val="Nom"/>
                  <w:tag w:val="Nom"/>
                  <w:id w:val="1046718662"/>
                  <w:placeholder>
                    <w:docPart w:val="5AEEA518DA2C49FAAE95822480945ED7"/>
                  </w:placeholder>
                  <w:showingPlcHdr/>
                </w:sdtPr>
                <w:sdtContent>
                  <w:tc>
                    <w:tcPr>
                      <w:tcW w:w="5843" w:type="dxa"/>
                    </w:tcPr>
                    <w:p w14:paraId="0F46B18D" w14:textId="77777777" w:rsidR="002B070D" w:rsidRDefault="002B070D" w:rsidP="002B070D">
                      <w:pPr>
                        <w:spacing w:line="192" w:lineRule="auto"/>
                        <w:jc w:val="center"/>
                        <w:rPr>
                          <w:b/>
                          <w:bCs/>
                        </w:rPr>
                      </w:pPr>
                      <w:r w:rsidRPr="005B7C51">
                        <w:rPr>
                          <w:rStyle w:val="Textedelespacerserv"/>
                        </w:rPr>
                        <w:t>Cliquez ou appuyez ici pour entrer du texte.</w:t>
                      </w:r>
                    </w:p>
                  </w:tc>
                </w:sdtContent>
              </w:sdt>
            </w:tr>
          </w:tbl>
          <w:p w14:paraId="519B9331" w14:textId="7E2A4E87" w:rsidR="002B070D" w:rsidRDefault="002B070D" w:rsidP="000A5695">
            <w:pPr>
              <w:spacing w:line="192" w:lineRule="auto"/>
            </w:pPr>
          </w:p>
          <w:p w14:paraId="3D3B2C6B" w14:textId="77777777" w:rsidR="002B070D" w:rsidRDefault="002B070D" w:rsidP="002B070D">
            <w:pPr>
              <w:spacing w:line="192" w:lineRule="auto"/>
            </w:pPr>
          </w:p>
          <w:tbl>
            <w:tblPr>
              <w:tblStyle w:val="Grilledutableau"/>
              <w:tblW w:w="0" w:type="auto"/>
              <w:tblLook w:val="04A0" w:firstRow="1" w:lastRow="0" w:firstColumn="1" w:lastColumn="0" w:noHBand="0" w:noVBand="1"/>
            </w:tblPr>
            <w:tblGrid>
              <w:gridCol w:w="1993"/>
              <w:gridCol w:w="1406"/>
              <w:gridCol w:w="5769"/>
            </w:tblGrid>
            <w:tr w:rsidR="002B070D" w14:paraId="5EF6617C" w14:textId="77777777" w:rsidTr="00BA6861">
              <w:tc>
                <w:tcPr>
                  <w:tcW w:w="2007" w:type="dxa"/>
                </w:tcPr>
                <w:p w14:paraId="2223D772" w14:textId="4BDD9687" w:rsidR="002B070D" w:rsidRPr="000A5695" w:rsidRDefault="002B070D" w:rsidP="002B070D">
                  <w:pPr>
                    <w:spacing w:line="192" w:lineRule="auto"/>
                    <w:jc w:val="center"/>
                  </w:pPr>
                  <w:r w:rsidRPr="000A5695">
                    <w:t>Perso</w:t>
                  </w:r>
                  <w:r>
                    <w:t>n</w:t>
                  </w:r>
                  <w:r w:rsidRPr="000A5695">
                    <w:t>ne contact</w:t>
                  </w:r>
                  <w:r>
                    <w:t xml:space="preserve"> 2</w:t>
                  </w:r>
                </w:p>
              </w:tc>
              <w:sdt>
                <w:sdtPr>
                  <w:rPr>
                    <w:b/>
                    <w:bCs/>
                  </w:rPr>
                  <w:id w:val="-1063631983"/>
                  <w:placeholder>
                    <w:docPart w:val="0E743FC2172245B5B2DDD42D3AE0DDB7"/>
                  </w:placeholder>
                </w:sdtPr>
                <w:sdtContent>
                  <w:tc>
                    <w:tcPr>
                      <w:tcW w:w="1417" w:type="dxa"/>
                    </w:tcPr>
                    <w:sdt>
                      <w:sdtPr>
                        <w:rPr>
                          <w:b/>
                          <w:bCs/>
                        </w:rPr>
                        <w:alias w:val="État civil"/>
                        <w:tag w:val="État civil"/>
                        <w:id w:val="1666739840"/>
                        <w:placeholder>
                          <w:docPart w:val="871DB3DA27DC4523A08C7522D784F79F"/>
                        </w:placeholder>
                        <w:showingPlcHdr/>
                        <w:dropDownList>
                          <w:listItem w:value="Choisissez un élément."/>
                          <w:listItem w:displayText="Madame" w:value="Madame"/>
                          <w:listItem w:displayText="Mademoiselle" w:value="Mademoiselle"/>
                          <w:listItem w:displayText="Monsieur" w:value="Monsieur"/>
                        </w:dropDownList>
                      </w:sdtPr>
                      <w:sdtContent>
                        <w:p w14:paraId="540CEA55" w14:textId="77777777" w:rsidR="002B070D" w:rsidRDefault="002B070D" w:rsidP="002B070D">
                          <w:pPr>
                            <w:spacing w:line="192" w:lineRule="auto"/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2B070D">
                            <w:rPr>
                              <w:rStyle w:val="Textedelespacerserv"/>
                              <w:sz w:val="12"/>
                              <w:szCs w:val="12"/>
                            </w:rPr>
                            <w:t>Choisissez un élément.</w:t>
                          </w:r>
                        </w:p>
                      </w:sdtContent>
                    </w:sdt>
                  </w:tc>
                </w:sdtContent>
              </w:sdt>
              <w:sdt>
                <w:sdtPr>
                  <w:rPr>
                    <w:b/>
                    <w:bCs/>
                  </w:rPr>
                  <w:alias w:val="Nom"/>
                  <w:tag w:val="Nom"/>
                  <w:id w:val="-2071801005"/>
                  <w:placeholder>
                    <w:docPart w:val="0E743FC2172245B5B2DDD42D3AE0DDB7"/>
                  </w:placeholder>
                  <w:showingPlcHdr/>
                </w:sdtPr>
                <w:sdtContent>
                  <w:tc>
                    <w:tcPr>
                      <w:tcW w:w="5843" w:type="dxa"/>
                    </w:tcPr>
                    <w:p w14:paraId="0E86A862" w14:textId="77777777" w:rsidR="002B070D" w:rsidRDefault="002B070D" w:rsidP="002B070D">
                      <w:pPr>
                        <w:spacing w:line="192" w:lineRule="auto"/>
                        <w:jc w:val="center"/>
                        <w:rPr>
                          <w:b/>
                          <w:bCs/>
                        </w:rPr>
                      </w:pPr>
                      <w:r w:rsidRPr="005B7C51">
                        <w:rPr>
                          <w:rStyle w:val="Textedelespacerserv"/>
                        </w:rPr>
                        <w:t>Cliquez ou appuyez ici pour entrer du texte.</w:t>
                      </w:r>
                    </w:p>
                  </w:tc>
                </w:sdtContent>
              </w:sdt>
            </w:tr>
          </w:tbl>
          <w:p w14:paraId="381387CE" w14:textId="1978E0A2" w:rsidR="002B070D" w:rsidRDefault="002B070D" w:rsidP="000A5695">
            <w:pPr>
              <w:spacing w:line="192" w:lineRule="auto"/>
            </w:pPr>
          </w:p>
          <w:p w14:paraId="11A689C4" w14:textId="77777777" w:rsidR="002B070D" w:rsidRDefault="002B070D" w:rsidP="002B070D">
            <w:pPr>
              <w:spacing w:line="192" w:lineRule="auto"/>
            </w:pPr>
          </w:p>
          <w:tbl>
            <w:tblPr>
              <w:tblStyle w:val="Grilledutableau"/>
              <w:tblW w:w="0" w:type="auto"/>
              <w:tblLook w:val="04A0" w:firstRow="1" w:lastRow="0" w:firstColumn="1" w:lastColumn="0" w:noHBand="0" w:noVBand="1"/>
            </w:tblPr>
            <w:tblGrid>
              <w:gridCol w:w="1993"/>
              <w:gridCol w:w="1406"/>
              <w:gridCol w:w="5769"/>
            </w:tblGrid>
            <w:tr w:rsidR="002B070D" w14:paraId="1BD9D5E4" w14:textId="77777777" w:rsidTr="00BA6861">
              <w:tc>
                <w:tcPr>
                  <w:tcW w:w="2007" w:type="dxa"/>
                </w:tcPr>
                <w:p w14:paraId="3CFFE4F1" w14:textId="731D0BAD" w:rsidR="002B070D" w:rsidRPr="000A5695" w:rsidRDefault="002B070D" w:rsidP="002B070D">
                  <w:pPr>
                    <w:spacing w:line="192" w:lineRule="auto"/>
                    <w:jc w:val="center"/>
                  </w:pPr>
                  <w:r w:rsidRPr="000A5695">
                    <w:t>Perso</w:t>
                  </w:r>
                  <w:r>
                    <w:t>n</w:t>
                  </w:r>
                  <w:r w:rsidRPr="000A5695">
                    <w:t>ne contact</w:t>
                  </w:r>
                  <w:r>
                    <w:t xml:space="preserve"> 3</w:t>
                  </w:r>
                </w:p>
              </w:tc>
              <w:sdt>
                <w:sdtPr>
                  <w:rPr>
                    <w:b/>
                    <w:bCs/>
                  </w:rPr>
                  <w:id w:val="-1445153065"/>
                  <w:placeholder>
                    <w:docPart w:val="096C3CBB6C844FB7887A62D09836E771"/>
                  </w:placeholder>
                </w:sdtPr>
                <w:sdtContent>
                  <w:tc>
                    <w:tcPr>
                      <w:tcW w:w="1417" w:type="dxa"/>
                    </w:tcPr>
                    <w:sdt>
                      <w:sdtPr>
                        <w:rPr>
                          <w:b/>
                          <w:bCs/>
                        </w:rPr>
                        <w:alias w:val="État civil"/>
                        <w:tag w:val="État civil"/>
                        <w:id w:val="-859041526"/>
                        <w:placeholder>
                          <w:docPart w:val="B45C66FDD237442BA95A8872D0455BD7"/>
                        </w:placeholder>
                        <w:showingPlcHdr/>
                        <w:dropDownList>
                          <w:listItem w:value="Choisissez un élément."/>
                          <w:listItem w:displayText="Madame" w:value="Madame"/>
                          <w:listItem w:displayText="Mademoiselle" w:value="Mademoiselle"/>
                          <w:listItem w:displayText="Monsieur" w:value="Monsieur"/>
                        </w:dropDownList>
                      </w:sdtPr>
                      <w:sdtContent>
                        <w:p w14:paraId="3FFEC8FE" w14:textId="77777777" w:rsidR="002B070D" w:rsidRDefault="002B070D" w:rsidP="002B070D">
                          <w:pPr>
                            <w:spacing w:line="192" w:lineRule="auto"/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2B070D">
                            <w:rPr>
                              <w:rStyle w:val="Textedelespacerserv"/>
                              <w:sz w:val="12"/>
                              <w:szCs w:val="12"/>
                            </w:rPr>
                            <w:t>Choisissez un élément.</w:t>
                          </w:r>
                        </w:p>
                      </w:sdtContent>
                    </w:sdt>
                  </w:tc>
                </w:sdtContent>
              </w:sdt>
              <w:sdt>
                <w:sdtPr>
                  <w:rPr>
                    <w:b/>
                    <w:bCs/>
                  </w:rPr>
                  <w:alias w:val="Nom"/>
                  <w:tag w:val="Nom"/>
                  <w:id w:val="-88001930"/>
                  <w:placeholder>
                    <w:docPart w:val="096C3CBB6C844FB7887A62D09836E771"/>
                  </w:placeholder>
                  <w:showingPlcHdr/>
                </w:sdtPr>
                <w:sdtContent>
                  <w:tc>
                    <w:tcPr>
                      <w:tcW w:w="5843" w:type="dxa"/>
                    </w:tcPr>
                    <w:p w14:paraId="2C719124" w14:textId="77777777" w:rsidR="002B070D" w:rsidRDefault="002B070D" w:rsidP="002B070D">
                      <w:pPr>
                        <w:spacing w:line="192" w:lineRule="auto"/>
                        <w:jc w:val="center"/>
                        <w:rPr>
                          <w:b/>
                          <w:bCs/>
                        </w:rPr>
                      </w:pPr>
                      <w:r w:rsidRPr="005B7C51">
                        <w:rPr>
                          <w:rStyle w:val="Textedelespacerserv"/>
                        </w:rPr>
                        <w:t>Cliquez ou appuyez ici pour entrer du texte.</w:t>
                      </w:r>
                    </w:p>
                  </w:tc>
                </w:sdtContent>
              </w:sdt>
            </w:tr>
          </w:tbl>
          <w:p w14:paraId="4D4E6E68" w14:textId="77777777" w:rsidR="002B070D" w:rsidRDefault="002B070D" w:rsidP="000A5695">
            <w:pPr>
              <w:spacing w:line="192" w:lineRule="auto"/>
            </w:pPr>
          </w:p>
          <w:p w14:paraId="03D75B23" w14:textId="77777777" w:rsidR="002B070D" w:rsidRPr="003B4B01" w:rsidRDefault="002B070D" w:rsidP="002B070D">
            <w:pPr>
              <w:rPr>
                <w:b/>
                <w:bCs/>
              </w:rPr>
            </w:pPr>
            <w:r w:rsidRPr="003B4B01">
              <w:rPr>
                <w:b/>
                <w:bCs/>
              </w:rPr>
              <w:t>Conditions de paiement</w:t>
            </w:r>
          </w:p>
          <w:p w14:paraId="7712991D" w14:textId="4E25FFDD" w:rsidR="000A5695" w:rsidRDefault="002B070D" w:rsidP="002B070D">
            <w:r>
              <w:t>Facturation hebdomadaire et paiement 15 jours nets après réception.</w:t>
            </w:r>
          </w:p>
          <w:p w14:paraId="491C86CA" w14:textId="6114D3EA" w:rsidR="000A5695" w:rsidRDefault="000A5695" w:rsidP="00FF5E76">
            <w:pPr>
              <w:spacing w:line="192" w:lineRule="auto"/>
            </w:pPr>
          </w:p>
        </w:tc>
      </w:tr>
    </w:tbl>
    <w:p w14:paraId="0E31A61A" w14:textId="14EC73DF" w:rsidR="00DA3339" w:rsidRPr="0015308D" w:rsidRDefault="00DA3339" w:rsidP="002B070D">
      <w:pPr>
        <w:spacing w:line="240" w:lineRule="auto"/>
      </w:pPr>
    </w:p>
    <w:sectPr w:rsidR="00DA3339" w:rsidRPr="0015308D" w:rsidSect="00DA3339">
      <w:pgSz w:w="12240" w:h="15840"/>
      <w:pgMar w:top="851" w:right="1418" w:bottom="73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XzWLLQ9vqOZ8GorJAP9AbVZsGFhFGeogFleSzNqlLqPuT7J4WtKIE0MGIbiRiVjn3zd04RuWi77TfWPXT7sT9A==" w:salt="0cgjPQcAKO2oh1ibpf4fKw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08D"/>
    <w:rsid w:val="000A5695"/>
    <w:rsid w:val="000F3B9F"/>
    <w:rsid w:val="0015308D"/>
    <w:rsid w:val="001D0D87"/>
    <w:rsid w:val="002B070D"/>
    <w:rsid w:val="00305BF7"/>
    <w:rsid w:val="003915B4"/>
    <w:rsid w:val="003B4B01"/>
    <w:rsid w:val="0042203A"/>
    <w:rsid w:val="00484340"/>
    <w:rsid w:val="004E1C23"/>
    <w:rsid w:val="00562857"/>
    <w:rsid w:val="006901AD"/>
    <w:rsid w:val="0075238F"/>
    <w:rsid w:val="007642EE"/>
    <w:rsid w:val="00847466"/>
    <w:rsid w:val="008A6661"/>
    <w:rsid w:val="008A68AE"/>
    <w:rsid w:val="0090668F"/>
    <w:rsid w:val="009E3A1B"/>
    <w:rsid w:val="00DA3339"/>
    <w:rsid w:val="00E00910"/>
    <w:rsid w:val="00E012CE"/>
    <w:rsid w:val="00E46B20"/>
    <w:rsid w:val="00E46DA0"/>
    <w:rsid w:val="00EC0B17"/>
    <w:rsid w:val="00EF3644"/>
    <w:rsid w:val="00F44D33"/>
    <w:rsid w:val="00F63E38"/>
    <w:rsid w:val="00FA32B5"/>
    <w:rsid w:val="00FF5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3F79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E009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edelespacerserv">
    <w:name w:val="Placeholder Text"/>
    <w:basedOn w:val="Policepardfaut"/>
    <w:uiPriority w:val="99"/>
    <w:semiHidden/>
    <w:rsid w:val="0056285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2A91DD9-03C4-487A-957F-E5B19D199615}"/>
      </w:docPartPr>
      <w:docPartBody>
        <w:p w:rsidR="00000000" w:rsidRDefault="001F1AD0">
          <w:r w:rsidRPr="005B7C51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DefaultPlaceholder_-185401343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BEB283B-ACDE-4CA7-A794-BD5A17EDC00F}"/>
      </w:docPartPr>
      <w:docPartBody>
        <w:p w:rsidR="00000000" w:rsidRDefault="001F1AD0">
          <w:r w:rsidRPr="005B7C51">
            <w:rPr>
              <w:rStyle w:val="Textedelespacerserv"/>
            </w:rPr>
            <w:t>Choisissez un élément.</w:t>
          </w:r>
        </w:p>
      </w:docPartBody>
    </w:docPart>
    <w:docPart>
      <w:docPartPr>
        <w:name w:val="1F71830C7B9F435C87173960BED3969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52B27AA-A396-45D6-9BEB-5E25F8F2D9EA}"/>
      </w:docPartPr>
      <w:docPartBody>
        <w:p w:rsidR="00000000" w:rsidRDefault="001F1AD0" w:rsidP="001F1AD0">
          <w:pPr>
            <w:pStyle w:val="1F71830C7B9F435C87173960BED39696"/>
          </w:pPr>
          <w:r w:rsidRPr="005B7C51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AD9AADF170C54776BEF908C377D0C12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FA8C329-BF34-4D68-ABCB-BE1FDBA78C71}"/>
      </w:docPartPr>
      <w:docPartBody>
        <w:p w:rsidR="00000000" w:rsidRDefault="001F1AD0" w:rsidP="001F1AD0">
          <w:pPr>
            <w:pStyle w:val="AD9AADF170C54776BEF908C377D0C12F"/>
          </w:pPr>
          <w:r w:rsidRPr="005B7C51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5AEEA518DA2C49FAAE95822480945ED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B390142-3828-415F-BBA3-1081140F179A}"/>
      </w:docPartPr>
      <w:docPartBody>
        <w:p w:rsidR="00000000" w:rsidRDefault="001F1AD0" w:rsidP="001F1AD0">
          <w:pPr>
            <w:pStyle w:val="5AEEA518DA2C49FAAE95822480945ED7"/>
          </w:pPr>
          <w:r w:rsidRPr="005B7C51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DC25061B9E294D3496958B767BC5DA1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82523C9-09B0-473D-AF84-07C100CA38B9}"/>
      </w:docPartPr>
      <w:docPartBody>
        <w:p w:rsidR="00000000" w:rsidRDefault="001F1AD0" w:rsidP="001F1AD0">
          <w:pPr>
            <w:pStyle w:val="DC25061B9E294D3496958B767BC5DA10"/>
          </w:pPr>
          <w:r w:rsidRPr="005B7C51">
            <w:rPr>
              <w:rStyle w:val="Textedelespacerserv"/>
            </w:rPr>
            <w:t>Choisissez un élément.</w:t>
          </w:r>
        </w:p>
      </w:docPartBody>
    </w:docPart>
    <w:docPart>
      <w:docPartPr>
        <w:name w:val="0E743FC2172245B5B2DDD42D3AE0DDB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7974FE8-B259-4CDF-9D4A-4506538115D6}"/>
      </w:docPartPr>
      <w:docPartBody>
        <w:p w:rsidR="00000000" w:rsidRDefault="001F1AD0" w:rsidP="001F1AD0">
          <w:pPr>
            <w:pStyle w:val="0E743FC2172245B5B2DDD42D3AE0DDB7"/>
          </w:pPr>
          <w:r w:rsidRPr="005B7C51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871DB3DA27DC4523A08C7522D784F79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EFA0D2C-2CEA-4217-938B-B3A87A0E8C5F}"/>
      </w:docPartPr>
      <w:docPartBody>
        <w:p w:rsidR="00000000" w:rsidRDefault="001F1AD0" w:rsidP="001F1AD0">
          <w:pPr>
            <w:pStyle w:val="871DB3DA27DC4523A08C7522D784F79F"/>
          </w:pPr>
          <w:r w:rsidRPr="005B7C51">
            <w:rPr>
              <w:rStyle w:val="Textedelespacerserv"/>
            </w:rPr>
            <w:t>Choisissez un élément.</w:t>
          </w:r>
        </w:p>
      </w:docPartBody>
    </w:docPart>
    <w:docPart>
      <w:docPartPr>
        <w:name w:val="096C3CBB6C844FB7887A62D09836E77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6D82BC4-8E45-4262-BE51-C31D3ACE572D}"/>
      </w:docPartPr>
      <w:docPartBody>
        <w:p w:rsidR="00000000" w:rsidRDefault="001F1AD0" w:rsidP="001F1AD0">
          <w:pPr>
            <w:pStyle w:val="096C3CBB6C844FB7887A62D09836E771"/>
          </w:pPr>
          <w:r w:rsidRPr="005B7C51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B45C66FDD237442BA95A8872D0455BD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ECDF8A0-AB65-4194-B248-9F68A907E663}"/>
      </w:docPartPr>
      <w:docPartBody>
        <w:p w:rsidR="00000000" w:rsidRDefault="001F1AD0" w:rsidP="001F1AD0">
          <w:pPr>
            <w:pStyle w:val="B45C66FDD237442BA95A8872D0455BD7"/>
          </w:pPr>
          <w:r w:rsidRPr="005B7C51">
            <w:rPr>
              <w:rStyle w:val="Textedelespacerserv"/>
            </w:rPr>
            <w:t>Choisissez un élément.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AD0"/>
    <w:rsid w:val="001F1AD0"/>
    <w:rsid w:val="00F22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CA" w:eastAsia="fr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1F1AD0"/>
    <w:rPr>
      <w:color w:val="808080"/>
    </w:rPr>
  </w:style>
  <w:style w:type="paragraph" w:customStyle="1" w:styleId="1F71830C7B9F435C87173960BED39696">
    <w:name w:val="1F71830C7B9F435C87173960BED39696"/>
    <w:rsid w:val="001F1AD0"/>
  </w:style>
  <w:style w:type="paragraph" w:customStyle="1" w:styleId="AD9AADF170C54776BEF908C377D0C12F">
    <w:name w:val="AD9AADF170C54776BEF908C377D0C12F"/>
    <w:rsid w:val="001F1AD0"/>
  </w:style>
  <w:style w:type="paragraph" w:customStyle="1" w:styleId="5AEEA518DA2C49FAAE95822480945ED7">
    <w:name w:val="5AEEA518DA2C49FAAE95822480945ED7"/>
    <w:rsid w:val="001F1AD0"/>
  </w:style>
  <w:style w:type="paragraph" w:customStyle="1" w:styleId="DC25061B9E294D3496958B767BC5DA10">
    <w:name w:val="DC25061B9E294D3496958B767BC5DA10"/>
    <w:rsid w:val="001F1AD0"/>
  </w:style>
  <w:style w:type="paragraph" w:customStyle="1" w:styleId="0E743FC2172245B5B2DDD42D3AE0DDB7">
    <w:name w:val="0E743FC2172245B5B2DDD42D3AE0DDB7"/>
    <w:rsid w:val="001F1AD0"/>
  </w:style>
  <w:style w:type="paragraph" w:customStyle="1" w:styleId="871DB3DA27DC4523A08C7522D784F79F">
    <w:name w:val="871DB3DA27DC4523A08C7522D784F79F"/>
    <w:rsid w:val="001F1AD0"/>
  </w:style>
  <w:style w:type="paragraph" w:customStyle="1" w:styleId="096C3CBB6C844FB7887A62D09836E771">
    <w:name w:val="096C3CBB6C844FB7887A62D09836E771"/>
    <w:rsid w:val="001F1AD0"/>
  </w:style>
  <w:style w:type="paragraph" w:customStyle="1" w:styleId="B45C66FDD237442BA95A8872D0455BD7">
    <w:name w:val="B45C66FDD237442BA95A8872D0455BD7"/>
    <w:rsid w:val="001F1AD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Fomr_OV_Bonds.dotx</Template>
  <TotalTime>9</TotalTime>
  <Pages>1</Pages>
  <Words>264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André Lajoie</dc:creator>
  <cp:keywords/>
  <dc:description/>
  <cp:lastModifiedBy>André Lajoie</cp:lastModifiedBy>
  <cp:revision>2</cp:revision>
  <cp:lastPrinted>2021-04-28T15:07:00Z</cp:lastPrinted>
  <dcterms:created xsi:type="dcterms:W3CDTF">2021-04-30T20:36:00Z</dcterms:created>
  <dcterms:modified xsi:type="dcterms:W3CDTF">2021-04-30T20:36:00Z</dcterms:modified>
</cp:coreProperties>
</file>